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0"/>
        <w:gridCol w:w="11070"/>
      </w:tblGrid>
      <w:tr w:rsidR="002A4ED5" w:rsidRPr="002A4ED5" w14:paraId="1931EA3F" w14:textId="77777777" w:rsidTr="000A6760">
        <w:trPr>
          <w:trHeight w:val="413"/>
        </w:trPr>
        <w:sdt>
          <w:sdtPr>
            <w:id w:val="415748049"/>
            <w:placeholder>
              <w:docPart w:val="731F644C1CFD4BB4957488C3415FFDE8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02DC42D0" w14:textId="77777777" w:rsidR="002A4ED5" w:rsidRPr="002A4ED5" w:rsidRDefault="002A4ED5" w:rsidP="002A4ED5">
                <w:r w:rsidRPr="002A4ED5">
                  <w:t>Submitted by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56FBE94C" w14:textId="433D6CD3" w:rsidR="002A4ED5" w:rsidRPr="00867BB4" w:rsidRDefault="008D52BF" w:rsidP="002A4ED5">
            <w:pPr>
              <w:rPr>
                <w:sz w:val="18"/>
                <w:szCs w:val="18"/>
              </w:rPr>
            </w:pPr>
            <w:r w:rsidRPr="00867BB4">
              <w:rPr>
                <w:sz w:val="18"/>
                <w:szCs w:val="18"/>
              </w:rPr>
              <w:t>Nom /</w:t>
            </w:r>
            <w:proofErr w:type="spellStart"/>
            <w:r w:rsidRPr="00867BB4">
              <w:rPr>
                <w:sz w:val="18"/>
                <w:szCs w:val="18"/>
              </w:rPr>
              <w:t>Prenom</w:t>
            </w:r>
            <w:proofErr w:type="spellEnd"/>
            <w:r w:rsidRPr="00867BB4">
              <w:rPr>
                <w:sz w:val="18"/>
                <w:szCs w:val="18"/>
              </w:rPr>
              <w:t>:</w:t>
            </w:r>
            <w:r w:rsidR="006825B2" w:rsidRPr="00867BB4">
              <w:rPr>
                <w:sz w:val="18"/>
                <w:szCs w:val="18"/>
              </w:rPr>
              <w:t xml:space="preserve">                                                                                          CLUB: </w:t>
            </w:r>
          </w:p>
        </w:tc>
      </w:tr>
      <w:tr w:rsidR="002A4ED5" w:rsidRPr="002A4ED5" w14:paraId="6B4B115D" w14:textId="77777777" w:rsidTr="000A6760">
        <w:trPr>
          <w:trHeight w:val="413"/>
        </w:trPr>
        <w:sdt>
          <w:sdtPr>
            <w:id w:val="1692185716"/>
            <w:placeholder>
              <w:docPart w:val="8AC5A8054BFF4FA8BF22F07FD64B0F35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2AF43101" w14:textId="77777777" w:rsidR="002A4ED5" w:rsidRPr="002A4ED5" w:rsidRDefault="002A4ED5" w:rsidP="002A4ED5">
                <w:r w:rsidRPr="002A4ED5">
                  <w:t>Phone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7508BD17" w14:textId="463421CA" w:rsidR="002A4ED5" w:rsidRPr="00867BB4" w:rsidRDefault="008D52BF" w:rsidP="002A4ED5">
            <w:pPr>
              <w:rPr>
                <w:sz w:val="18"/>
                <w:szCs w:val="18"/>
              </w:rPr>
            </w:pPr>
            <w:r w:rsidRPr="00867BB4">
              <w:rPr>
                <w:sz w:val="18"/>
                <w:szCs w:val="18"/>
              </w:rPr>
              <w:t xml:space="preserve">+352 </w:t>
            </w:r>
          </w:p>
        </w:tc>
      </w:tr>
      <w:tr w:rsidR="002A4ED5" w:rsidRPr="002A4ED5" w14:paraId="34C82B94" w14:textId="77777777" w:rsidTr="000A6760">
        <w:trPr>
          <w:trHeight w:val="413"/>
        </w:trPr>
        <w:sdt>
          <w:sdtPr>
            <w:id w:val="639315362"/>
            <w:placeholder>
              <w:docPart w:val="6C426E1090B845B4B2AABB2673717B5E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39E62049" w14:textId="77777777" w:rsidR="002A4ED5" w:rsidRPr="002A4ED5" w:rsidRDefault="002A4ED5" w:rsidP="002A4ED5">
                <w:r w:rsidRPr="002A4ED5">
                  <w:t>Email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4C7161F7" w14:textId="3515C68E" w:rsidR="002A4ED5" w:rsidRPr="00867BB4" w:rsidRDefault="002A4ED5" w:rsidP="002A4ED5">
            <w:pPr>
              <w:rPr>
                <w:sz w:val="18"/>
                <w:szCs w:val="18"/>
              </w:rPr>
            </w:pPr>
          </w:p>
        </w:tc>
      </w:tr>
      <w:tr w:rsidR="002A4ED5" w:rsidRPr="002A4ED5" w14:paraId="5DD8EE7A" w14:textId="77777777" w:rsidTr="000A6760">
        <w:trPr>
          <w:trHeight w:val="413"/>
        </w:trPr>
        <w:sdt>
          <w:sdtPr>
            <w:id w:val="1062217057"/>
            <w:placeholder>
              <w:docPart w:val="F4B7CE12003A42A9B3CBCD8880470932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7E3CA75A" w14:textId="77777777" w:rsidR="002A4ED5" w:rsidRPr="002A4ED5" w:rsidRDefault="002A4ED5" w:rsidP="002A4ED5">
                <w:r w:rsidRPr="002A4ED5">
                  <w:t>Address</w:t>
                </w:r>
              </w:p>
            </w:tc>
          </w:sdtContent>
        </w:sdt>
        <w:tc>
          <w:tcPr>
            <w:tcW w:w="427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7ED18AF" w14:textId="1CED29E9" w:rsidR="002A4ED5" w:rsidRPr="00867BB4" w:rsidRDefault="008D52BF" w:rsidP="002A4ED5">
            <w:pPr>
              <w:rPr>
                <w:sz w:val="18"/>
                <w:szCs w:val="18"/>
              </w:rPr>
            </w:pPr>
            <w:proofErr w:type="gramStart"/>
            <w:r w:rsidRPr="00867BB4">
              <w:rPr>
                <w:sz w:val="18"/>
                <w:szCs w:val="18"/>
                <w:lang w:val="fr-FR"/>
              </w:rPr>
              <w:t>adresse</w:t>
            </w:r>
            <w:proofErr w:type="gramEnd"/>
            <w:r w:rsidRPr="00867BB4">
              <w:rPr>
                <w:sz w:val="18"/>
                <w:szCs w:val="18"/>
                <w:lang w:val="fr-FR"/>
              </w:rPr>
              <w:t xml:space="preserve"> de livraison</w:t>
            </w:r>
            <w:r w:rsidRPr="00867BB4">
              <w:rPr>
                <w:sz w:val="18"/>
                <w:szCs w:val="18"/>
              </w:rPr>
              <w:t xml:space="preserve">: </w:t>
            </w:r>
          </w:p>
        </w:tc>
      </w:tr>
      <w:tr w:rsidR="002A4ED5" w:rsidRPr="002A4ED5" w14:paraId="207B0D75" w14:textId="77777777" w:rsidTr="000A6760">
        <w:trPr>
          <w:trHeight w:val="413"/>
        </w:trPr>
        <w:tc>
          <w:tcPr>
            <w:tcW w:w="729" w:type="pct"/>
            <w:vAlign w:val="bottom"/>
          </w:tcPr>
          <w:p w14:paraId="6641B6BA" w14:textId="34A7D70B" w:rsidR="002A4ED5" w:rsidRPr="002A4ED5" w:rsidRDefault="0020294F" w:rsidP="002A4ED5">
            <w:r>
              <w:t>Signature</w:t>
            </w:r>
          </w:p>
        </w:tc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020BF9CE" w14:textId="6F0E4D9C" w:rsidR="002A4ED5" w:rsidRPr="00867BB4" w:rsidRDefault="008D52BF" w:rsidP="002A4ED5">
            <w:pPr>
              <w:rPr>
                <w:sz w:val="18"/>
                <w:szCs w:val="18"/>
              </w:rPr>
            </w:pPr>
            <w:r w:rsidRPr="00867BB4">
              <w:rPr>
                <w:sz w:val="18"/>
                <w:szCs w:val="18"/>
              </w:rPr>
              <w:t xml:space="preserve">signature de </w:t>
            </w:r>
            <w:proofErr w:type="spellStart"/>
            <w:r w:rsidRPr="00867BB4">
              <w:rPr>
                <w:sz w:val="18"/>
                <w:szCs w:val="18"/>
              </w:rPr>
              <w:t>l'acheteur</w:t>
            </w:r>
            <w:proofErr w:type="spellEnd"/>
            <w:r w:rsidRPr="00867BB4">
              <w:rPr>
                <w:sz w:val="18"/>
                <w:szCs w:val="18"/>
              </w:rPr>
              <w:t>:</w:t>
            </w:r>
          </w:p>
        </w:tc>
      </w:tr>
    </w:tbl>
    <w:p w14:paraId="2BC00F22" w14:textId="4B22E802" w:rsidR="00806FF3" w:rsidRDefault="00466362" w:rsidP="00562601">
      <w:pPr>
        <w:pStyle w:val="NoSpacing"/>
        <w:rPr>
          <w:b/>
          <w:bCs/>
          <w:color w:val="C1C1C1" w:themeColor="accent6" w:themeTint="66"/>
          <w:sz w:val="20"/>
          <w:szCs w:val="20"/>
        </w:rPr>
      </w:pPr>
      <w:r>
        <w:tab/>
      </w:r>
      <w:r>
        <w:tab/>
      </w:r>
      <w:r>
        <w:tab/>
      </w:r>
    </w:p>
    <w:p w14:paraId="6A310259" w14:textId="789521DE" w:rsidR="00466362" w:rsidRDefault="007D3852" w:rsidP="00466362">
      <w:pPr>
        <w:pStyle w:val="NoSpacing"/>
        <w:ind w:left="1440" w:firstLine="720"/>
        <w:rPr>
          <w:b/>
          <w:bCs/>
          <w:color w:val="C1C1C1" w:themeColor="accent6" w:themeTint="66"/>
          <w:sz w:val="24"/>
          <w:szCs w:val="24"/>
        </w:rPr>
      </w:pPr>
      <w:r>
        <w:fldChar w:fldCharType="begin"/>
      </w:r>
      <w:r>
        <w:instrText xml:space="preserve"> HYPERLINK "http://WWW.PEAKROCKS.COM/511" </w:instrText>
      </w:r>
      <w:r>
        <w:fldChar w:fldCharType="separate"/>
      </w:r>
      <w:r w:rsidR="00466362" w:rsidRPr="005F0E69">
        <w:rPr>
          <w:rStyle w:val="Hyperlink"/>
          <w:b/>
          <w:bCs/>
          <w:sz w:val="24"/>
          <w:szCs w:val="24"/>
        </w:rPr>
        <w:t>WWW.PEAKROCKS.COM/511</w:t>
      </w:r>
      <w:r>
        <w:rPr>
          <w:rStyle w:val="Hyperlink"/>
          <w:b/>
          <w:bCs/>
          <w:sz w:val="24"/>
          <w:szCs w:val="24"/>
        </w:rPr>
        <w:fldChar w:fldCharType="end"/>
      </w:r>
      <w:r w:rsidR="00466362">
        <w:rPr>
          <w:b/>
          <w:bCs/>
          <w:color w:val="C1C1C1" w:themeColor="accent6" w:themeTint="66"/>
          <w:sz w:val="24"/>
          <w:szCs w:val="24"/>
        </w:rPr>
        <w:t xml:space="preserve"> </w:t>
      </w:r>
      <w:r w:rsidR="00536B04">
        <w:rPr>
          <w:b/>
          <w:bCs/>
          <w:color w:val="C1C1C1" w:themeColor="accent6" w:themeTint="66"/>
          <w:sz w:val="24"/>
          <w:szCs w:val="24"/>
        </w:rPr>
        <w:tab/>
      </w:r>
      <w:r w:rsidR="00536B04">
        <w:rPr>
          <w:b/>
          <w:bCs/>
          <w:color w:val="C1C1C1" w:themeColor="accent6" w:themeTint="66"/>
          <w:sz w:val="24"/>
          <w:szCs w:val="24"/>
        </w:rPr>
        <w:tab/>
      </w:r>
      <w:r w:rsidR="00536B04">
        <w:rPr>
          <w:b/>
          <w:bCs/>
          <w:color w:val="C1C1C1" w:themeColor="accent6" w:themeTint="66"/>
          <w:sz w:val="24"/>
          <w:szCs w:val="24"/>
        </w:rPr>
        <w:tab/>
      </w:r>
      <w:r w:rsidR="00536B04">
        <w:rPr>
          <w:b/>
          <w:bCs/>
          <w:color w:val="C1C1C1" w:themeColor="accent6" w:themeTint="66"/>
          <w:sz w:val="24"/>
          <w:szCs w:val="24"/>
        </w:rPr>
        <w:tab/>
      </w:r>
      <w:r w:rsidR="00536B04">
        <w:rPr>
          <w:b/>
          <w:bCs/>
          <w:color w:val="C1C1C1" w:themeColor="accent6" w:themeTint="66"/>
          <w:sz w:val="24"/>
          <w:szCs w:val="24"/>
        </w:rPr>
        <w:tab/>
        <w:t xml:space="preserve">send to: </w:t>
      </w:r>
      <w:r w:rsidR="00B753E6">
        <w:rPr>
          <w:b/>
          <w:bCs/>
          <w:color w:val="C1C1C1" w:themeColor="accent6" w:themeTint="66"/>
          <w:sz w:val="24"/>
          <w:szCs w:val="24"/>
        </w:rPr>
        <w:fldChar w:fldCharType="begin"/>
      </w:r>
      <w:r w:rsidR="00B753E6">
        <w:rPr>
          <w:b/>
          <w:bCs/>
          <w:color w:val="C1C1C1" w:themeColor="accent6" w:themeTint="66"/>
          <w:sz w:val="24"/>
          <w:szCs w:val="24"/>
        </w:rPr>
        <w:instrText>HYPERLINK "mailto:sport@peakrocks.lu"</w:instrText>
      </w:r>
      <w:r w:rsidR="00B753E6">
        <w:rPr>
          <w:b/>
          <w:bCs/>
          <w:color w:val="C1C1C1" w:themeColor="accent6" w:themeTint="66"/>
          <w:sz w:val="24"/>
          <w:szCs w:val="24"/>
        </w:rPr>
      </w:r>
      <w:r w:rsidR="00B753E6">
        <w:rPr>
          <w:b/>
          <w:bCs/>
          <w:color w:val="C1C1C1" w:themeColor="accent6" w:themeTint="66"/>
          <w:sz w:val="24"/>
          <w:szCs w:val="24"/>
        </w:rPr>
        <w:fldChar w:fldCharType="separate"/>
      </w:r>
      <w:r w:rsidR="00B753E6">
        <w:rPr>
          <w:rStyle w:val="Hyperlink"/>
          <w:b/>
          <w:bCs/>
          <w:sz w:val="24"/>
          <w:szCs w:val="24"/>
        </w:rPr>
        <w:t>sport@peakrocks.lu</w:t>
      </w:r>
      <w:r w:rsidR="00B753E6">
        <w:rPr>
          <w:b/>
          <w:bCs/>
          <w:color w:val="C1C1C1" w:themeColor="accent6" w:themeTint="66"/>
          <w:sz w:val="24"/>
          <w:szCs w:val="24"/>
        </w:rPr>
        <w:fldChar w:fldCharType="end"/>
      </w:r>
    </w:p>
    <w:p w14:paraId="49D352F9" w14:textId="39178780" w:rsidR="00466362" w:rsidRPr="00466362" w:rsidRDefault="007D3852" w:rsidP="00466362">
      <w:pPr>
        <w:pStyle w:val="NoSpacing"/>
        <w:ind w:left="1440" w:firstLine="720"/>
        <w:rPr>
          <w:b/>
          <w:bCs/>
          <w:color w:val="C1C1C1" w:themeColor="accent6" w:themeTint="66"/>
          <w:sz w:val="24"/>
          <w:szCs w:val="24"/>
        </w:rPr>
      </w:pPr>
      <w:r>
        <w:fldChar w:fldCharType="begin"/>
      </w:r>
      <w:r>
        <w:instrText xml:space="preserve"> HYPERLINK "https://www.yumpu.com/en/document/read/65909495/2021-fall-winter-euro-black" </w:instrText>
      </w:r>
      <w:r>
        <w:fldChar w:fldCharType="separate"/>
      </w:r>
      <w:r w:rsidR="00466362" w:rsidRPr="002D5810">
        <w:rPr>
          <w:rStyle w:val="Hyperlink"/>
          <w:b/>
          <w:bCs/>
          <w:sz w:val="24"/>
          <w:szCs w:val="24"/>
        </w:rPr>
        <w:t>CATALOG 2022:</w:t>
      </w:r>
      <w:r>
        <w:rPr>
          <w:rStyle w:val="Hyperlink"/>
          <w:b/>
          <w:bCs/>
          <w:sz w:val="24"/>
          <w:szCs w:val="24"/>
        </w:rPr>
        <w:fldChar w:fldCharType="end"/>
      </w:r>
    </w:p>
    <w:p w14:paraId="5B069A3A" w14:textId="77777777" w:rsidR="00466362" w:rsidRDefault="00466362" w:rsidP="00562601">
      <w:pPr>
        <w:pStyle w:val="NoSpacing"/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987"/>
        <w:gridCol w:w="5581"/>
        <w:gridCol w:w="720"/>
        <w:gridCol w:w="899"/>
        <w:gridCol w:w="1080"/>
        <w:gridCol w:w="1174"/>
        <w:gridCol w:w="1259"/>
        <w:gridCol w:w="1254"/>
      </w:tblGrid>
      <w:tr w:rsidR="00A73D0C" w:rsidRPr="002A4ED5" w14:paraId="2CAF62C4" w14:textId="77777777" w:rsidTr="00A73D0C">
        <w:sdt>
          <w:sdtPr>
            <w:rPr>
              <w:sz w:val="20"/>
              <w:szCs w:val="20"/>
            </w:rPr>
            <w:id w:val="1101532736"/>
            <w:placeholder>
              <w:docPart w:val="FF9FB3B7867C4E9CABDF5F28681B99BD"/>
            </w:placeholder>
            <w:temporary/>
            <w:showingPlcHdr/>
            <w15:appearance w15:val="hidden"/>
          </w:sdtPr>
          <w:sdtEndPr/>
          <w:sdtContent>
            <w:tc>
              <w:tcPr>
                <w:tcW w:w="381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02115CBA" w14:textId="77777777" w:rsidR="002A4ED5" w:rsidRPr="00A73D0C" w:rsidRDefault="002A4ED5" w:rsidP="002A648D">
                <w:pPr>
                  <w:pStyle w:val="TableHeaders"/>
                  <w:rPr>
                    <w:sz w:val="20"/>
                    <w:szCs w:val="20"/>
                  </w:rPr>
                </w:pPr>
                <w:r w:rsidRPr="00A73D0C">
                  <w:rPr>
                    <w:sz w:val="20"/>
                    <w:szCs w:val="20"/>
                  </w:rPr>
                  <w:t>Item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734620487"/>
            <w:placeholder>
              <w:docPart w:val="80106A6174964D24AD06B32C260B7871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54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6F1F0915" w14:textId="77777777" w:rsidR="002A4ED5" w:rsidRPr="00A73D0C" w:rsidRDefault="002A4ED5" w:rsidP="002A4ED5">
                <w:pPr>
                  <w:pStyle w:val="TableHeaders"/>
                  <w:rPr>
                    <w:sz w:val="20"/>
                    <w:szCs w:val="20"/>
                  </w:rPr>
                </w:pPr>
                <w:r w:rsidRPr="00A73D0C">
                  <w:rPr>
                    <w:sz w:val="20"/>
                    <w:szCs w:val="20"/>
                  </w:rPr>
                  <w:t>Description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920762618"/>
            <w:placeholder>
              <w:docPart w:val="EBD475ECE06642C08CA5FE51B6DDA7D3"/>
            </w:placeholder>
            <w:temporary/>
            <w:showingPlcHdr/>
            <w15:appearance w15:val="hidden"/>
          </w:sdtPr>
          <w:sdtEndPr/>
          <w:sdtContent>
            <w:tc>
              <w:tcPr>
                <w:tcW w:w="625" w:type="pct"/>
                <w:gridSpan w:val="2"/>
                <w:tcBorders>
                  <w:top w:val="single" w:sz="12" w:space="0" w:color="auto"/>
                  <w:left w:val="single" w:sz="2" w:space="0" w:color="auto"/>
                  <w:bottom w:val="single" w:sz="2" w:space="0" w:color="FFFFFF" w:themeColor="background1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14AC6FB5" w14:textId="77777777" w:rsidR="002A4ED5" w:rsidRPr="00A73D0C" w:rsidRDefault="002A4ED5" w:rsidP="002A4ED5">
                <w:pPr>
                  <w:pStyle w:val="TableHeaders"/>
                  <w:rPr>
                    <w:sz w:val="20"/>
                    <w:szCs w:val="20"/>
                  </w:rPr>
                </w:pPr>
                <w:r w:rsidRPr="00A73D0C">
                  <w:rPr>
                    <w:sz w:val="20"/>
                    <w:szCs w:val="20"/>
                  </w:rPr>
                  <w:t>Size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799423125"/>
            <w:placeholder>
              <w:docPart w:val="C8951165CB7947A380C7D948568968DB"/>
            </w:placeholder>
            <w:temporary/>
            <w:showingPlcHdr/>
            <w15:appearance w15:val="hidden"/>
          </w:sdtPr>
          <w:sdtEndPr/>
          <w:sdtContent>
            <w:tc>
              <w:tcPr>
                <w:tcW w:w="417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36462DB9" w14:textId="77777777" w:rsidR="002A4ED5" w:rsidRPr="00A73D0C" w:rsidRDefault="002A4ED5" w:rsidP="002A4ED5">
                <w:pPr>
                  <w:pStyle w:val="TableHeaders"/>
                  <w:rPr>
                    <w:sz w:val="20"/>
                    <w:szCs w:val="20"/>
                  </w:rPr>
                </w:pPr>
                <w:r w:rsidRPr="00A73D0C">
                  <w:rPr>
                    <w:sz w:val="20"/>
                    <w:szCs w:val="20"/>
                  </w:rPr>
                  <w:t>Color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405890554"/>
            <w:placeholder>
              <w:docPart w:val="A9CDB1CBFEDE4703BD1E172783D53305"/>
            </w:placeholder>
            <w:temporary/>
            <w:showingPlcHdr/>
            <w15:appearance w15:val="hidden"/>
          </w:sdtPr>
          <w:sdtEndPr/>
          <w:sdtContent>
            <w:tc>
              <w:tcPr>
                <w:tcW w:w="453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3D54EA2C" w14:textId="77777777" w:rsidR="002A4ED5" w:rsidRPr="00A73D0C" w:rsidRDefault="002A4ED5" w:rsidP="002A4ED5">
                <w:pPr>
                  <w:pStyle w:val="TableHeaders"/>
                  <w:rPr>
                    <w:sz w:val="20"/>
                    <w:szCs w:val="20"/>
                  </w:rPr>
                </w:pPr>
                <w:r w:rsidRPr="00A73D0C">
                  <w:rPr>
                    <w:sz w:val="20"/>
                    <w:szCs w:val="20"/>
                  </w:rPr>
                  <w:t>Quantity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293606196"/>
            <w:placeholder>
              <w:docPart w:val="17D54862FF2B4B31A57B348968BAA243"/>
            </w:placeholder>
            <w:temporary/>
            <w:showingPlcHdr/>
            <w15:appearance w15:val="hidden"/>
          </w:sdtPr>
          <w:sdtEndPr/>
          <w:sdtContent>
            <w:tc>
              <w:tcPr>
                <w:tcW w:w="486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7DA87D43" w14:textId="77777777" w:rsidR="002A4ED5" w:rsidRPr="00A73D0C" w:rsidRDefault="002A4ED5" w:rsidP="002A4ED5">
                <w:pPr>
                  <w:pStyle w:val="TableHeaders"/>
                  <w:rPr>
                    <w:sz w:val="20"/>
                    <w:szCs w:val="20"/>
                  </w:rPr>
                </w:pPr>
                <w:r w:rsidRPr="00A73D0C">
                  <w:rPr>
                    <w:sz w:val="20"/>
                    <w:szCs w:val="20"/>
                  </w:rPr>
                  <w:t>Unit Price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1236660449"/>
            <w:placeholder>
              <w:docPart w:val="D7ACADABDA664CEFBD3D83B883E60CF8"/>
            </w:placeholder>
            <w:temporary/>
            <w:showingPlcHdr/>
            <w15:appearance w15:val="hidden"/>
          </w:sdtPr>
          <w:sdtEndPr/>
          <w:sdtContent>
            <w:tc>
              <w:tcPr>
                <w:tcW w:w="484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43DA6707" w14:textId="77777777" w:rsidR="002A4ED5" w:rsidRPr="00A73D0C" w:rsidRDefault="002A4ED5" w:rsidP="002A4ED5">
                <w:pPr>
                  <w:pStyle w:val="TableHeaders"/>
                  <w:rPr>
                    <w:sz w:val="20"/>
                    <w:szCs w:val="20"/>
                  </w:rPr>
                </w:pPr>
                <w:r w:rsidRPr="00A73D0C">
                  <w:rPr>
                    <w:sz w:val="20"/>
                    <w:szCs w:val="20"/>
                  </w:rPr>
                  <w:t>Amount</w:t>
                </w:r>
              </w:p>
            </w:tc>
          </w:sdtContent>
        </w:sdt>
      </w:tr>
      <w:tr w:rsidR="00A73D0C" w:rsidRPr="002A4ED5" w14:paraId="71F28FD2" w14:textId="77777777" w:rsidTr="00A73D0C">
        <w:tc>
          <w:tcPr>
            <w:tcW w:w="381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5F6CD045" w14:textId="77777777" w:rsidR="002A4ED5" w:rsidRPr="002A4ED5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154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6C7EC373" w14:textId="77777777" w:rsidR="002A4ED5" w:rsidRPr="002A4ED5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sdt>
          <w:sdtPr>
            <w:id w:val="-1045670975"/>
            <w:placeholder>
              <w:docPart w:val="EDF7F71637E844E0BDC53B8F9CBD055C"/>
            </w:placeholder>
            <w:temporary/>
            <w:showingPlcHdr/>
            <w15:appearance w15:val="hidden"/>
          </w:sdtPr>
          <w:sdtEndPr/>
          <w:sdtContent>
            <w:tc>
              <w:tcPr>
                <w:tcW w:w="278" w:type="pct"/>
                <w:tcBorders>
                  <w:top w:val="single" w:sz="2" w:space="0" w:color="FFFFFF" w:themeColor="background1"/>
                  <w:left w:val="single" w:sz="2" w:space="0" w:color="auto"/>
                  <w:bottom w:val="single" w:sz="1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561D118E" w14:textId="77777777" w:rsidR="002A4ED5" w:rsidRPr="002A4ED5" w:rsidRDefault="002A4ED5" w:rsidP="00582B1C">
                <w:pPr>
                  <w:pStyle w:val="TableSubheadings"/>
                </w:pPr>
                <w:r w:rsidRPr="002A648D">
                  <w:t>Adult/Youth</w:t>
                </w:r>
              </w:p>
            </w:tc>
          </w:sdtContent>
        </w:sdt>
        <w:sdt>
          <w:sdtPr>
            <w:id w:val="1971237693"/>
            <w:placeholder>
              <w:docPart w:val="A424430E1D134453A7DD85D0FFDA9CC2"/>
            </w:placeholder>
            <w:temporary/>
            <w:showingPlcHdr/>
            <w15:appearance w15:val="hidden"/>
          </w:sdtPr>
          <w:sdtEndPr/>
          <w:sdtContent>
            <w:tc>
              <w:tcPr>
                <w:tcW w:w="347" w:type="pct"/>
                <w:tcBorders>
                  <w:top w:val="single" w:sz="2" w:space="0" w:color="FFFFFF" w:themeColor="background1"/>
                  <w:left w:val="single" w:sz="2" w:space="0" w:color="auto"/>
                  <w:bottom w:val="single" w:sz="1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34375B50" w14:textId="77777777" w:rsidR="002A4ED5" w:rsidRPr="002A4ED5" w:rsidRDefault="002A4ED5" w:rsidP="00582B1C">
                <w:pPr>
                  <w:pStyle w:val="TableSubheadings"/>
                </w:pPr>
                <w:r w:rsidRPr="002A4ED5">
                  <w:t>XS/S/M/L/XL/XXL</w:t>
                </w:r>
              </w:p>
            </w:tc>
          </w:sdtContent>
        </w:sdt>
        <w:tc>
          <w:tcPr>
            <w:tcW w:w="417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4AB6E706" w14:textId="77777777" w:rsidR="002A4ED5" w:rsidRPr="002A4ED5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453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65C9BEA6" w14:textId="77777777" w:rsidR="002A4ED5" w:rsidRPr="002A4ED5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486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7A3CE9C" w14:textId="77777777" w:rsidR="002A4ED5" w:rsidRPr="002A4ED5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484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3239E428" w14:textId="77777777" w:rsidR="002A4ED5" w:rsidRPr="002A4ED5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</w:tr>
      <w:tr w:rsidR="00A73D0C" w:rsidRPr="002A4ED5" w14:paraId="73AA4F7B" w14:textId="77777777" w:rsidTr="00A73D0C">
        <w:tc>
          <w:tcPr>
            <w:tcW w:w="381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1845B76" w14:textId="37EF5693" w:rsidR="002A4ED5" w:rsidRPr="00D22EB2" w:rsidRDefault="00881C24" w:rsidP="00A73D0C">
            <w:pPr>
              <w:jc w:val="center"/>
              <w:rPr>
                <w:color w:val="C1C1C1" w:themeColor="accent6" w:themeTint="66"/>
                <w:sz w:val="20"/>
                <w:szCs w:val="20"/>
              </w:rPr>
            </w:pPr>
            <w:r w:rsidRPr="00D22EB2">
              <w:rPr>
                <w:color w:val="C1C1C1" w:themeColor="accent6" w:themeTint="66"/>
                <w:sz w:val="20"/>
                <w:szCs w:val="20"/>
              </w:rPr>
              <w:t xml:space="preserve"># </w:t>
            </w:r>
            <w:r w:rsidR="00775F34" w:rsidRPr="00D22EB2">
              <w:rPr>
                <w:color w:val="C1C1C1" w:themeColor="accent6" w:themeTint="66"/>
                <w:sz w:val="20"/>
                <w:szCs w:val="20"/>
              </w:rPr>
              <w:t>41060</w:t>
            </w:r>
          </w:p>
        </w:tc>
        <w:tc>
          <w:tcPr>
            <w:tcW w:w="2154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DB56E32" w14:textId="4AF24C34" w:rsidR="002A4ED5" w:rsidRPr="00D22EB2" w:rsidRDefault="00A73D0C" w:rsidP="00A73D0C">
            <w:pPr>
              <w:jc w:val="center"/>
              <w:rPr>
                <w:color w:val="C1C1C1" w:themeColor="accent6" w:themeTint="66"/>
                <w:sz w:val="20"/>
                <w:szCs w:val="20"/>
              </w:rPr>
            </w:pPr>
            <w:r w:rsidRPr="004D2D4A">
              <w:rPr>
                <w:b/>
                <w:bCs/>
                <w:color w:val="FF0000"/>
                <w:sz w:val="20"/>
                <w:szCs w:val="20"/>
              </w:rPr>
              <w:t>EXEMPLE</w:t>
            </w:r>
            <w:r w:rsidRPr="00D22EB2">
              <w:rPr>
                <w:b/>
                <w:bCs/>
                <w:color w:val="C1C1C1" w:themeColor="accent6" w:themeTint="66"/>
                <w:sz w:val="20"/>
                <w:szCs w:val="20"/>
              </w:rPr>
              <w:t xml:space="preserve">, </w:t>
            </w:r>
            <w:r w:rsidR="00775F34" w:rsidRPr="00D22EB2">
              <w:rPr>
                <w:color w:val="C1C1C1" w:themeColor="accent6" w:themeTint="66"/>
                <w:sz w:val="20"/>
                <w:szCs w:val="20"/>
              </w:rPr>
              <w:t>PROFESSIONAL POLO</w:t>
            </w:r>
          </w:p>
        </w:tc>
        <w:tc>
          <w:tcPr>
            <w:tcW w:w="278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515413" w14:textId="10EC92BB" w:rsidR="002A4ED5" w:rsidRPr="00D22EB2" w:rsidRDefault="00775F34" w:rsidP="00A73D0C">
            <w:pPr>
              <w:jc w:val="center"/>
              <w:rPr>
                <w:color w:val="C1C1C1" w:themeColor="accent6" w:themeTint="66"/>
                <w:sz w:val="20"/>
                <w:szCs w:val="20"/>
              </w:rPr>
            </w:pPr>
            <w:r w:rsidRPr="00D22EB2">
              <w:rPr>
                <w:color w:val="C1C1C1" w:themeColor="accent6" w:themeTint="66"/>
                <w:sz w:val="20"/>
                <w:szCs w:val="20"/>
              </w:rPr>
              <w:t>Adult</w:t>
            </w:r>
          </w:p>
        </w:tc>
        <w:tc>
          <w:tcPr>
            <w:tcW w:w="347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F132F05" w14:textId="5EC5DD55" w:rsidR="002A4ED5" w:rsidRPr="00D22EB2" w:rsidRDefault="00775F34" w:rsidP="00A73D0C">
            <w:pPr>
              <w:jc w:val="center"/>
              <w:rPr>
                <w:color w:val="C1C1C1" w:themeColor="accent6" w:themeTint="66"/>
                <w:sz w:val="20"/>
                <w:szCs w:val="20"/>
              </w:rPr>
            </w:pPr>
            <w:r w:rsidRPr="00D22EB2">
              <w:rPr>
                <w:color w:val="C1C1C1" w:themeColor="accent6" w:themeTint="66"/>
                <w:sz w:val="20"/>
                <w:szCs w:val="20"/>
              </w:rPr>
              <w:t>M</w:t>
            </w:r>
          </w:p>
        </w:tc>
        <w:tc>
          <w:tcPr>
            <w:tcW w:w="417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DFFD605" w14:textId="3F3D7F31" w:rsidR="002A4ED5" w:rsidRPr="00D22EB2" w:rsidRDefault="00775F34" w:rsidP="00A73D0C">
            <w:pPr>
              <w:jc w:val="center"/>
              <w:rPr>
                <w:color w:val="C1C1C1" w:themeColor="accent6" w:themeTint="66"/>
                <w:sz w:val="20"/>
                <w:szCs w:val="20"/>
              </w:rPr>
            </w:pPr>
            <w:r w:rsidRPr="00D22EB2">
              <w:rPr>
                <w:color w:val="C1C1C1" w:themeColor="accent6" w:themeTint="66"/>
                <w:sz w:val="20"/>
                <w:szCs w:val="20"/>
              </w:rPr>
              <w:t>Blue (692)</w:t>
            </w:r>
          </w:p>
        </w:tc>
        <w:tc>
          <w:tcPr>
            <w:tcW w:w="453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AC23363" w14:textId="35454761" w:rsidR="002A4ED5" w:rsidRPr="00D22EB2" w:rsidRDefault="00775F34" w:rsidP="00A73D0C">
            <w:pPr>
              <w:jc w:val="center"/>
              <w:rPr>
                <w:color w:val="C1C1C1" w:themeColor="accent6" w:themeTint="66"/>
                <w:sz w:val="20"/>
                <w:szCs w:val="20"/>
              </w:rPr>
            </w:pPr>
            <w:r w:rsidRPr="00D22EB2">
              <w:rPr>
                <w:color w:val="C1C1C1" w:themeColor="accent6" w:themeTint="66"/>
                <w:sz w:val="20"/>
                <w:szCs w:val="20"/>
              </w:rPr>
              <w:t>5</w:t>
            </w:r>
          </w:p>
        </w:tc>
        <w:tc>
          <w:tcPr>
            <w:tcW w:w="486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73A584D" w14:textId="357A5E44" w:rsidR="002A4ED5" w:rsidRPr="00D22EB2" w:rsidRDefault="00775F34" w:rsidP="00A73D0C">
            <w:pPr>
              <w:jc w:val="center"/>
              <w:rPr>
                <w:color w:val="C1C1C1" w:themeColor="accent6" w:themeTint="66"/>
                <w:sz w:val="20"/>
                <w:szCs w:val="20"/>
              </w:rPr>
            </w:pPr>
            <w:r w:rsidRPr="00D22EB2">
              <w:rPr>
                <w:color w:val="C1C1C1" w:themeColor="accent6" w:themeTint="66"/>
                <w:sz w:val="20"/>
                <w:szCs w:val="20"/>
              </w:rPr>
              <w:t>47.95</w:t>
            </w:r>
          </w:p>
        </w:tc>
        <w:tc>
          <w:tcPr>
            <w:tcW w:w="484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45A34D9" w14:textId="0B2BD80A" w:rsidR="002A4ED5" w:rsidRPr="00D22EB2" w:rsidRDefault="00775F34" w:rsidP="00A73D0C">
            <w:pPr>
              <w:jc w:val="center"/>
              <w:rPr>
                <w:color w:val="C1C1C1" w:themeColor="accent6" w:themeTint="66"/>
                <w:sz w:val="20"/>
                <w:szCs w:val="20"/>
              </w:rPr>
            </w:pPr>
            <w:r w:rsidRPr="00D22EB2">
              <w:rPr>
                <w:color w:val="C1C1C1" w:themeColor="accent6" w:themeTint="66"/>
                <w:sz w:val="20"/>
                <w:szCs w:val="20"/>
              </w:rPr>
              <w:t>239.75</w:t>
            </w:r>
          </w:p>
        </w:tc>
      </w:tr>
      <w:tr w:rsidR="00A73D0C" w:rsidRPr="002A4ED5" w14:paraId="291C44E1" w14:textId="77777777" w:rsidTr="00A73D0C">
        <w:tc>
          <w:tcPr>
            <w:tcW w:w="3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7B81C0A" w14:textId="6A80BB9D" w:rsidR="00775F34" w:rsidRPr="00A73D0C" w:rsidRDefault="00775F34" w:rsidP="00D22EB2">
            <w:pPr>
              <w:rPr>
                <w:color w:val="00B050"/>
                <w:sz w:val="20"/>
                <w:szCs w:val="20"/>
              </w:rPr>
            </w:pPr>
          </w:p>
        </w:tc>
        <w:tc>
          <w:tcPr>
            <w:tcW w:w="215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D189D4D" w14:textId="438A7AEE" w:rsidR="00775F34" w:rsidRPr="00A73D0C" w:rsidRDefault="00775F34" w:rsidP="00A73D0C">
            <w:pPr>
              <w:jc w:val="center"/>
              <w:rPr>
                <w:color w:val="00B050"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4575B81" w14:textId="6A2C60CD" w:rsidR="00775F34" w:rsidRPr="00A73D0C" w:rsidRDefault="00775F34" w:rsidP="00A73D0C">
            <w:pPr>
              <w:jc w:val="center"/>
              <w:rPr>
                <w:color w:val="00B050"/>
                <w:sz w:val="20"/>
                <w:szCs w:val="20"/>
              </w:rPr>
            </w:pPr>
          </w:p>
        </w:tc>
        <w:tc>
          <w:tcPr>
            <w:tcW w:w="34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65E371C" w14:textId="1597588A" w:rsidR="00775F34" w:rsidRPr="00A73D0C" w:rsidRDefault="00775F34" w:rsidP="00A73D0C">
            <w:pPr>
              <w:jc w:val="center"/>
              <w:rPr>
                <w:color w:val="00B050"/>
                <w:sz w:val="20"/>
                <w:szCs w:val="20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774FF71" w14:textId="6BC8E8C9" w:rsidR="00775F34" w:rsidRPr="00A73D0C" w:rsidRDefault="00775F34" w:rsidP="00A73D0C">
            <w:pPr>
              <w:jc w:val="center"/>
              <w:rPr>
                <w:color w:val="00B050"/>
                <w:sz w:val="20"/>
                <w:szCs w:val="20"/>
              </w:rPr>
            </w:pPr>
          </w:p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E787CD3" w14:textId="730A4368" w:rsidR="00775F34" w:rsidRPr="00A73D0C" w:rsidRDefault="00775F34" w:rsidP="00A73D0C">
            <w:pPr>
              <w:jc w:val="center"/>
              <w:rPr>
                <w:color w:val="00B050"/>
                <w:sz w:val="20"/>
                <w:szCs w:val="20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F597E46" w14:textId="60A9F433" w:rsidR="00775F34" w:rsidRPr="00A73D0C" w:rsidRDefault="00775F34" w:rsidP="00A73D0C">
            <w:pPr>
              <w:jc w:val="center"/>
              <w:rPr>
                <w:color w:val="00B050"/>
                <w:sz w:val="20"/>
                <w:szCs w:val="20"/>
              </w:rPr>
            </w:pPr>
          </w:p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74E122F" w14:textId="4A13477A" w:rsidR="00775F34" w:rsidRPr="00A73D0C" w:rsidRDefault="00775F34" w:rsidP="00A73D0C">
            <w:pPr>
              <w:jc w:val="center"/>
              <w:rPr>
                <w:color w:val="00B050"/>
                <w:sz w:val="20"/>
                <w:szCs w:val="20"/>
              </w:rPr>
            </w:pPr>
          </w:p>
        </w:tc>
      </w:tr>
      <w:tr w:rsidR="00A73D0C" w:rsidRPr="002A4ED5" w14:paraId="7E88EE84" w14:textId="77777777" w:rsidTr="00A73D0C">
        <w:tc>
          <w:tcPr>
            <w:tcW w:w="3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C8B413B" w14:textId="0F08C78C" w:rsidR="00775F34" w:rsidRPr="002A4ED5" w:rsidRDefault="00775F34" w:rsidP="00881C24"/>
        </w:tc>
        <w:tc>
          <w:tcPr>
            <w:tcW w:w="215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55257F0" w14:textId="1D18B23E" w:rsidR="00775F34" w:rsidRPr="002A4ED5" w:rsidRDefault="00775F34" w:rsidP="00A73D0C">
            <w:pPr>
              <w:jc w:val="center"/>
            </w:pPr>
          </w:p>
        </w:tc>
        <w:tc>
          <w:tcPr>
            <w:tcW w:w="27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04746C" w14:textId="77777777" w:rsidR="00775F34" w:rsidRPr="002A4ED5" w:rsidRDefault="00775F34" w:rsidP="00A73D0C">
            <w:pPr>
              <w:jc w:val="center"/>
            </w:pPr>
          </w:p>
        </w:tc>
        <w:tc>
          <w:tcPr>
            <w:tcW w:w="34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CF30BBB" w14:textId="77777777" w:rsidR="00775F34" w:rsidRPr="002A4ED5" w:rsidRDefault="00775F34" w:rsidP="00A73D0C">
            <w:pPr>
              <w:jc w:val="center"/>
            </w:pPr>
          </w:p>
        </w:tc>
        <w:tc>
          <w:tcPr>
            <w:tcW w:w="41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315DD20" w14:textId="77777777" w:rsidR="00775F34" w:rsidRPr="002A4ED5" w:rsidRDefault="00775F34" w:rsidP="00A73D0C">
            <w:pPr>
              <w:jc w:val="center"/>
            </w:pPr>
          </w:p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8D0FD74" w14:textId="77777777" w:rsidR="00775F34" w:rsidRPr="002A4ED5" w:rsidRDefault="00775F34" w:rsidP="00A73D0C">
            <w:pPr>
              <w:jc w:val="center"/>
            </w:pPr>
          </w:p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498031C" w14:textId="77777777" w:rsidR="00775F34" w:rsidRPr="002A4ED5" w:rsidRDefault="00775F34" w:rsidP="00A73D0C">
            <w:pPr>
              <w:jc w:val="center"/>
            </w:pPr>
          </w:p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6BC3D51" w14:textId="77777777" w:rsidR="00775F34" w:rsidRPr="002A4ED5" w:rsidRDefault="00775F34" w:rsidP="00A73D0C">
            <w:pPr>
              <w:jc w:val="center"/>
            </w:pPr>
          </w:p>
        </w:tc>
      </w:tr>
      <w:tr w:rsidR="00A73D0C" w:rsidRPr="002A4ED5" w14:paraId="75DEE719" w14:textId="77777777" w:rsidTr="00A73D0C">
        <w:tc>
          <w:tcPr>
            <w:tcW w:w="3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6333097" w14:textId="6A2D1BBC" w:rsidR="00775F34" w:rsidRPr="002A4ED5" w:rsidRDefault="00775F34" w:rsidP="00EB2D9E"/>
        </w:tc>
        <w:tc>
          <w:tcPr>
            <w:tcW w:w="215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4DC0DC3" w14:textId="77777777" w:rsidR="00775F34" w:rsidRPr="002A4ED5" w:rsidRDefault="00775F34" w:rsidP="00A73D0C">
            <w:pPr>
              <w:jc w:val="center"/>
            </w:pPr>
          </w:p>
        </w:tc>
        <w:tc>
          <w:tcPr>
            <w:tcW w:w="27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908C3D0" w14:textId="77777777" w:rsidR="00775F34" w:rsidRPr="002A4ED5" w:rsidRDefault="00775F34" w:rsidP="00A73D0C">
            <w:pPr>
              <w:jc w:val="center"/>
            </w:pPr>
          </w:p>
        </w:tc>
        <w:tc>
          <w:tcPr>
            <w:tcW w:w="34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04CD177" w14:textId="77777777" w:rsidR="00775F34" w:rsidRPr="002A4ED5" w:rsidRDefault="00775F34" w:rsidP="00A73D0C">
            <w:pPr>
              <w:jc w:val="center"/>
            </w:pPr>
          </w:p>
        </w:tc>
        <w:tc>
          <w:tcPr>
            <w:tcW w:w="41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E0C7FF9" w14:textId="77777777" w:rsidR="00775F34" w:rsidRPr="002A4ED5" w:rsidRDefault="00775F34" w:rsidP="00A73D0C">
            <w:pPr>
              <w:jc w:val="center"/>
            </w:pPr>
          </w:p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09640B5" w14:textId="77777777" w:rsidR="00775F34" w:rsidRPr="002A4ED5" w:rsidRDefault="00775F34" w:rsidP="00A73D0C">
            <w:pPr>
              <w:jc w:val="center"/>
            </w:pPr>
          </w:p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F3D5264" w14:textId="77777777" w:rsidR="00775F34" w:rsidRPr="002A4ED5" w:rsidRDefault="00775F34" w:rsidP="00A73D0C">
            <w:pPr>
              <w:jc w:val="center"/>
            </w:pPr>
          </w:p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E8EC315" w14:textId="77777777" w:rsidR="00775F34" w:rsidRPr="002A4ED5" w:rsidRDefault="00775F34" w:rsidP="00A73D0C">
            <w:pPr>
              <w:jc w:val="center"/>
            </w:pPr>
          </w:p>
        </w:tc>
      </w:tr>
      <w:tr w:rsidR="00A73D0C" w:rsidRPr="002A4ED5" w14:paraId="2662BE03" w14:textId="77777777" w:rsidTr="00A73D0C">
        <w:tc>
          <w:tcPr>
            <w:tcW w:w="3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54AEA2" w14:textId="77777777" w:rsidR="00775F34" w:rsidRPr="002A4ED5" w:rsidRDefault="00775F34" w:rsidP="00A73D0C">
            <w:pPr>
              <w:jc w:val="center"/>
            </w:pPr>
          </w:p>
        </w:tc>
        <w:tc>
          <w:tcPr>
            <w:tcW w:w="215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2BC3CC3" w14:textId="77777777" w:rsidR="00775F34" w:rsidRPr="002A4ED5" w:rsidRDefault="00775F34" w:rsidP="00A73D0C">
            <w:pPr>
              <w:jc w:val="center"/>
            </w:pPr>
          </w:p>
        </w:tc>
        <w:tc>
          <w:tcPr>
            <w:tcW w:w="27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A7402B8" w14:textId="77777777" w:rsidR="00775F34" w:rsidRPr="002A4ED5" w:rsidRDefault="00775F34" w:rsidP="00A73D0C">
            <w:pPr>
              <w:jc w:val="center"/>
            </w:pPr>
          </w:p>
        </w:tc>
        <w:tc>
          <w:tcPr>
            <w:tcW w:w="34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F9943AD" w14:textId="77777777" w:rsidR="00775F34" w:rsidRPr="002A4ED5" w:rsidRDefault="00775F34" w:rsidP="00A73D0C">
            <w:pPr>
              <w:jc w:val="center"/>
            </w:pPr>
          </w:p>
        </w:tc>
        <w:tc>
          <w:tcPr>
            <w:tcW w:w="41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5C64733" w14:textId="77777777" w:rsidR="00775F34" w:rsidRPr="002A4ED5" w:rsidRDefault="00775F34" w:rsidP="00A73D0C">
            <w:pPr>
              <w:jc w:val="center"/>
            </w:pPr>
          </w:p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2A6330A" w14:textId="77777777" w:rsidR="00775F34" w:rsidRPr="002A4ED5" w:rsidRDefault="00775F34" w:rsidP="00A73D0C">
            <w:pPr>
              <w:jc w:val="center"/>
            </w:pPr>
          </w:p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D00D35D" w14:textId="77777777" w:rsidR="00775F34" w:rsidRPr="002A4ED5" w:rsidRDefault="00775F34" w:rsidP="00A73D0C">
            <w:pPr>
              <w:jc w:val="center"/>
            </w:pPr>
          </w:p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3B94A42" w14:textId="77777777" w:rsidR="00775F34" w:rsidRPr="002A4ED5" w:rsidRDefault="00775F34" w:rsidP="00A73D0C">
            <w:pPr>
              <w:jc w:val="center"/>
            </w:pPr>
          </w:p>
        </w:tc>
      </w:tr>
      <w:tr w:rsidR="00A73D0C" w:rsidRPr="002A4ED5" w14:paraId="62A504DB" w14:textId="77777777" w:rsidTr="00A73D0C">
        <w:tc>
          <w:tcPr>
            <w:tcW w:w="3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52052A1" w14:textId="77777777" w:rsidR="00775F34" w:rsidRPr="002A4ED5" w:rsidRDefault="00775F34" w:rsidP="00A73D0C">
            <w:pPr>
              <w:jc w:val="center"/>
            </w:pPr>
          </w:p>
        </w:tc>
        <w:tc>
          <w:tcPr>
            <w:tcW w:w="215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40EC6A7" w14:textId="77777777" w:rsidR="00775F34" w:rsidRPr="002A4ED5" w:rsidRDefault="00775F34" w:rsidP="00A73D0C">
            <w:pPr>
              <w:jc w:val="center"/>
            </w:pPr>
          </w:p>
        </w:tc>
        <w:tc>
          <w:tcPr>
            <w:tcW w:w="27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5E7B82E" w14:textId="77777777" w:rsidR="00775F34" w:rsidRPr="002A4ED5" w:rsidRDefault="00775F34" w:rsidP="00A73D0C">
            <w:pPr>
              <w:jc w:val="center"/>
            </w:pPr>
          </w:p>
        </w:tc>
        <w:tc>
          <w:tcPr>
            <w:tcW w:w="34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5918971" w14:textId="77777777" w:rsidR="00775F34" w:rsidRPr="002A4ED5" w:rsidRDefault="00775F34" w:rsidP="00A73D0C">
            <w:pPr>
              <w:jc w:val="center"/>
            </w:pPr>
          </w:p>
        </w:tc>
        <w:tc>
          <w:tcPr>
            <w:tcW w:w="41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B526788" w14:textId="77777777" w:rsidR="00775F34" w:rsidRPr="002A4ED5" w:rsidRDefault="00775F34" w:rsidP="00A73D0C">
            <w:pPr>
              <w:jc w:val="center"/>
            </w:pPr>
          </w:p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35A77B6" w14:textId="77777777" w:rsidR="00775F34" w:rsidRPr="002A4ED5" w:rsidRDefault="00775F34" w:rsidP="00A73D0C">
            <w:pPr>
              <w:jc w:val="center"/>
            </w:pPr>
          </w:p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0AF80DE" w14:textId="77777777" w:rsidR="00775F34" w:rsidRPr="002A4ED5" w:rsidRDefault="00775F34" w:rsidP="00A73D0C">
            <w:pPr>
              <w:jc w:val="center"/>
            </w:pPr>
          </w:p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7EFB951" w14:textId="77777777" w:rsidR="00775F34" w:rsidRPr="002A4ED5" w:rsidRDefault="00775F34" w:rsidP="00A73D0C">
            <w:pPr>
              <w:jc w:val="center"/>
            </w:pPr>
          </w:p>
        </w:tc>
      </w:tr>
      <w:tr w:rsidR="00A73D0C" w:rsidRPr="002A4ED5" w14:paraId="0755D7CF" w14:textId="77777777" w:rsidTr="00A73D0C">
        <w:tc>
          <w:tcPr>
            <w:tcW w:w="3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B83ABE" w14:textId="77777777" w:rsidR="00775F34" w:rsidRPr="002A4ED5" w:rsidRDefault="00775F34" w:rsidP="00A73D0C">
            <w:pPr>
              <w:jc w:val="center"/>
            </w:pPr>
          </w:p>
        </w:tc>
        <w:tc>
          <w:tcPr>
            <w:tcW w:w="215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9B28E87" w14:textId="77777777" w:rsidR="00775F34" w:rsidRPr="002A4ED5" w:rsidRDefault="00775F34" w:rsidP="00A73D0C">
            <w:pPr>
              <w:jc w:val="center"/>
            </w:pPr>
          </w:p>
        </w:tc>
        <w:tc>
          <w:tcPr>
            <w:tcW w:w="27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2127C21" w14:textId="77777777" w:rsidR="00775F34" w:rsidRPr="002A4ED5" w:rsidRDefault="00775F34" w:rsidP="00A73D0C">
            <w:pPr>
              <w:jc w:val="center"/>
            </w:pPr>
          </w:p>
        </w:tc>
        <w:tc>
          <w:tcPr>
            <w:tcW w:w="34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A30C279" w14:textId="77777777" w:rsidR="00775F34" w:rsidRPr="002A4ED5" w:rsidRDefault="00775F34" w:rsidP="00A73D0C">
            <w:pPr>
              <w:jc w:val="center"/>
            </w:pPr>
          </w:p>
        </w:tc>
        <w:tc>
          <w:tcPr>
            <w:tcW w:w="41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BA1768B" w14:textId="77777777" w:rsidR="00775F34" w:rsidRPr="002A4ED5" w:rsidRDefault="00775F34" w:rsidP="00A73D0C">
            <w:pPr>
              <w:jc w:val="center"/>
            </w:pPr>
          </w:p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C4DA37C" w14:textId="77777777" w:rsidR="00775F34" w:rsidRPr="002A4ED5" w:rsidRDefault="00775F34" w:rsidP="00A73D0C">
            <w:pPr>
              <w:jc w:val="center"/>
            </w:pPr>
          </w:p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985C8F4" w14:textId="77777777" w:rsidR="00775F34" w:rsidRPr="002A4ED5" w:rsidRDefault="00775F34" w:rsidP="00A73D0C">
            <w:pPr>
              <w:jc w:val="center"/>
            </w:pPr>
          </w:p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C7B0AB0" w14:textId="77777777" w:rsidR="00775F34" w:rsidRPr="002A4ED5" w:rsidRDefault="00775F34" w:rsidP="00A73D0C">
            <w:pPr>
              <w:jc w:val="center"/>
            </w:pPr>
          </w:p>
        </w:tc>
      </w:tr>
      <w:tr w:rsidR="00A73D0C" w:rsidRPr="002A4ED5" w14:paraId="42E67FD2" w14:textId="77777777" w:rsidTr="00BC6DCD">
        <w:tc>
          <w:tcPr>
            <w:tcW w:w="381" w:type="pct"/>
            <w:tcBorders>
              <w:top w:val="single" w:sz="4" w:space="0" w:color="auto"/>
            </w:tcBorders>
            <w:shd w:val="clear" w:color="auto" w:fill="auto"/>
          </w:tcPr>
          <w:p w14:paraId="2D5821DF" w14:textId="77777777" w:rsidR="00775F34" w:rsidRPr="002A4ED5" w:rsidRDefault="00775F34" w:rsidP="00775F34"/>
        </w:tc>
        <w:tc>
          <w:tcPr>
            <w:tcW w:w="2154" w:type="pct"/>
            <w:tcBorders>
              <w:top w:val="single" w:sz="4" w:space="0" w:color="auto"/>
            </w:tcBorders>
            <w:shd w:val="clear" w:color="auto" w:fill="auto"/>
          </w:tcPr>
          <w:p w14:paraId="29182DD9" w14:textId="60A2A49D" w:rsidR="00775F34" w:rsidRPr="00BC6DCD" w:rsidRDefault="00881C24" w:rsidP="00D267CF">
            <w:pPr>
              <w:rPr>
                <w:b/>
                <w:bCs/>
                <w:sz w:val="20"/>
                <w:szCs w:val="20"/>
              </w:rPr>
            </w:pPr>
            <w:r w:rsidRPr="00BC6DCD">
              <w:rPr>
                <w:b/>
                <w:bCs/>
                <w:color w:val="FF0000"/>
                <w:szCs w:val="24"/>
                <w:u w:val="single"/>
              </w:rPr>
              <w:t>10% DISCOUNT</w:t>
            </w:r>
            <w:r w:rsidRPr="00BC6DCD">
              <w:rPr>
                <w:b/>
                <w:bCs/>
                <w:color w:val="FF0000"/>
              </w:rPr>
              <w:t xml:space="preserve"> </w:t>
            </w:r>
            <w:r w:rsidRPr="00BC6DCD">
              <w:rPr>
                <w:b/>
                <w:bCs/>
                <w:sz w:val="20"/>
                <w:szCs w:val="20"/>
              </w:rPr>
              <w:t>TO SHOOTING CLUB</w:t>
            </w:r>
            <w:r w:rsidR="00BC6DCD">
              <w:rPr>
                <w:b/>
                <w:bCs/>
                <w:sz w:val="20"/>
                <w:szCs w:val="20"/>
              </w:rPr>
              <w:t xml:space="preserve"> and QUADRIGA members In </w:t>
            </w:r>
            <w:r w:rsidRPr="00BC6DCD">
              <w:rPr>
                <w:b/>
                <w:bCs/>
                <w:sz w:val="20"/>
                <w:szCs w:val="20"/>
              </w:rPr>
              <w:t>LUXEMBOURG</w:t>
            </w:r>
            <w:r w:rsidR="00D22EB2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78" w:type="pct"/>
            <w:tcBorders>
              <w:top w:val="single" w:sz="4" w:space="0" w:color="auto"/>
            </w:tcBorders>
          </w:tcPr>
          <w:p w14:paraId="1FA39C66" w14:textId="195710BE" w:rsidR="00775F34" w:rsidRPr="002A4ED5" w:rsidRDefault="00775F34" w:rsidP="00775F34"/>
        </w:tc>
        <w:tc>
          <w:tcPr>
            <w:tcW w:w="347" w:type="pct"/>
            <w:tcBorders>
              <w:top w:val="single" w:sz="4" w:space="0" w:color="auto"/>
            </w:tcBorders>
          </w:tcPr>
          <w:p w14:paraId="62B3C23B" w14:textId="77777777" w:rsidR="00775F34" w:rsidRPr="002A4ED5" w:rsidRDefault="00775F34" w:rsidP="00775F34"/>
        </w:tc>
        <w:tc>
          <w:tcPr>
            <w:tcW w:w="417" w:type="pct"/>
            <w:tcBorders>
              <w:top w:val="single" w:sz="4" w:space="0" w:color="auto"/>
            </w:tcBorders>
          </w:tcPr>
          <w:p w14:paraId="252F2EB9" w14:textId="77777777" w:rsidR="00775F34" w:rsidRPr="002A4ED5" w:rsidRDefault="00775F34" w:rsidP="00775F34"/>
        </w:tc>
        <w:tc>
          <w:tcPr>
            <w:tcW w:w="453" w:type="pct"/>
            <w:tcBorders>
              <w:top w:val="single" w:sz="4" w:space="0" w:color="auto"/>
            </w:tcBorders>
          </w:tcPr>
          <w:p w14:paraId="1E202828" w14:textId="77777777" w:rsidR="00775F34" w:rsidRPr="002A4ED5" w:rsidRDefault="00775F34" w:rsidP="00775F34"/>
        </w:tc>
        <w:sdt>
          <w:sdtPr>
            <w:id w:val="2064670704"/>
            <w:placeholder>
              <w:docPart w:val="163B235084614E029DDA7A8478A30164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486" w:type="pct"/>
                <w:tcBorders>
                  <w:top w:val="single" w:sz="4" w:space="0" w:color="auto"/>
                </w:tcBorders>
                <w:vAlign w:val="bottom"/>
              </w:tcPr>
              <w:p w14:paraId="52B13BCE" w14:textId="77777777" w:rsidR="00775F34" w:rsidRPr="002A4ED5" w:rsidRDefault="00775F34" w:rsidP="00775F34">
                <w:pPr>
                  <w:pStyle w:val="Total"/>
                </w:pPr>
                <w:r w:rsidRPr="002A4ED5">
                  <w:t>Total</w:t>
                </w:r>
              </w:p>
            </w:tc>
          </w:sdtContent>
        </w:sdt>
        <w:tc>
          <w:tcPr>
            <w:tcW w:w="484" w:type="pct"/>
            <w:tcBorders>
              <w:top w:val="single" w:sz="4" w:space="0" w:color="auto"/>
              <w:bottom w:val="single" w:sz="4" w:space="0" w:color="auto"/>
            </w:tcBorders>
          </w:tcPr>
          <w:p w14:paraId="74502D4B" w14:textId="77777777" w:rsidR="00775F34" w:rsidRPr="002A4ED5" w:rsidRDefault="00775F34" w:rsidP="00775F34">
            <w:pPr>
              <w:rPr>
                <w:b/>
              </w:rPr>
            </w:pPr>
          </w:p>
        </w:tc>
      </w:tr>
    </w:tbl>
    <w:p w14:paraId="1FC27295" w14:textId="08453438" w:rsidR="00806FF3" w:rsidRPr="0020294F" w:rsidRDefault="0020294F" w:rsidP="002A648D">
      <w:pPr>
        <w:rPr>
          <w:sz w:val="32"/>
          <w:szCs w:val="32"/>
        </w:rPr>
      </w:pPr>
      <w:r w:rsidRPr="0020294F">
        <w:rPr>
          <w:sz w:val="32"/>
          <w:szCs w:val="32"/>
        </w:rPr>
        <w:t xml:space="preserve">Send </w:t>
      </w:r>
      <w:r w:rsidR="007638EA">
        <w:rPr>
          <w:sz w:val="32"/>
          <w:szCs w:val="32"/>
        </w:rPr>
        <w:t xml:space="preserve">- </w:t>
      </w:r>
      <w:proofErr w:type="spellStart"/>
      <w:r w:rsidR="007638EA" w:rsidRPr="007638EA">
        <w:rPr>
          <w:sz w:val="32"/>
          <w:szCs w:val="32"/>
        </w:rPr>
        <w:t>Envoyez</w:t>
      </w:r>
      <w:proofErr w:type="spellEnd"/>
      <w:r w:rsidR="007638EA" w:rsidRPr="007638EA">
        <w:rPr>
          <w:sz w:val="32"/>
          <w:szCs w:val="32"/>
        </w:rPr>
        <w:t>-le à</w:t>
      </w:r>
      <w:r w:rsidR="007638EA">
        <w:rPr>
          <w:sz w:val="32"/>
          <w:szCs w:val="32"/>
        </w:rPr>
        <w:t xml:space="preserve"> - </w:t>
      </w:r>
      <w:proofErr w:type="spellStart"/>
      <w:r w:rsidR="007638EA" w:rsidRPr="007638EA">
        <w:rPr>
          <w:sz w:val="32"/>
          <w:szCs w:val="32"/>
        </w:rPr>
        <w:t>schéckt</w:t>
      </w:r>
      <w:proofErr w:type="spellEnd"/>
      <w:r w:rsidR="007638EA" w:rsidRPr="007638EA">
        <w:rPr>
          <w:sz w:val="32"/>
          <w:szCs w:val="32"/>
        </w:rPr>
        <w:t xml:space="preserve"> </w:t>
      </w:r>
      <w:proofErr w:type="spellStart"/>
      <w:r w:rsidR="007638EA" w:rsidRPr="007638EA">
        <w:rPr>
          <w:sz w:val="32"/>
          <w:szCs w:val="32"/>
        </w:rPr>
        <w:t>en</w:t>
      </w:r>
      <w:proofErr w:type="spellEnd"/>
      <w:r w:rsidR="007638EA" w:rsidRPr="007638EA">
        <w:rPr>
          <w:sz w:val="32"/>
          <w:szCs w:val="32"/>
        </w:rPr>
        <w:t xml:space="preserve"> un</w:t>
      </w:r>
      <w:r w:rsidRPr="0020294F">
        <w:rPr>
          <w:sz w:val="32"/>
          <w:szCs w:val="32"/>
        </w:rPr>
        <w:t xml:space="preserve">: </w:t>
      </w:r>
      <w:r w:rsidR="007638EA">
        <w:rPr>
          <w:sz w:val="32"/>
          <w:szCs w:val="32"/>
        </w:rPr>
        <w:t xml:space="preserve"> </w:t>
      </w:r>
      <w:hyperlink r:id="rId11" w:history="1">
        <w:r w:rsidR="00536B04" w:rsidRPr="00536B04">
          <w:rPr>
            <w:rStyle w:val="Hyperlink"/>
            <w:sz w:val="28"/>
          </w:rPr>
          <w:t>SPORT@PEAKROCKS.LU</w:t>
        </w:r>
      </w:hyperlink>
      <w:r w:rsidR="00775F34">
        <w:rPr>
          <w:sz w:val="32"/>
          <w:szCs w:val="32"/>
        </w:rPr>
        <w:t xml:space="preserve"> </w:t>
      </w:r>
      <w:r w:rsidR="00C90AD6">
        <w:rPr>
          <w:sz w:val="32"/>
          <w:szCs w:val="32"/>
        </w:rPr>
        <w:t xml:space="preserve"> </w:t>
      </w:r>
      <w:r w:rsidR="009D1BCD">
        <w:rPr>
          <w:szCs w:val="24"/>
        </w:rPr>
        <w:t>OR/</w:t>
      </w:r>
      <w:proofErr w:type="gramStart"/>
      <w:r w:rsidR="009D1BCD">
        <w:rPr>
          <w:szCs w:val="24"/>
        </w:rPr>
        <w:t xml:space="preserve">OU  </w:t>
      </w:r>
      <w:r w:rsidR="009D1BCD" w:rsidRPr="009D1BCD">
        <w:rPr>
          <w:color w:val="C00000"/>
          <w:sz w:val="28"/>
        </w:rPr>
        <w:t>WhatsApp</w:t>
      </w:r>
      <w:proofErr w:type="gramEnd"/>
      <w:r w:rsidR="009D1BCD" w:rsidRPr="009D1BCD">
        <w:rPr>
          <w:color w:val="C00000"/>
          <w:sz w:val="28"/>
        </w:rPr>
        <w:t xml:space="preserve">:  </w:t>
      </w:r>
      <w:r w:rsidR="00C90AD6" w:rsidRPr="009D1BCD">
        <w:rPr>
          <w:color w:val="C00000"/>
          <w:sz w:val="28"/>
        </w:rPr>
        <w:t xml:space="preserve">tel. </w:t>
      </w:r>
      <w:r w:rsidR="008D52BF" w:rsidRPr="009D1BCD">
        <w:rPr>
          <w:color w:val="C00000"/>
          <w:sz w:val="28"/>
        </w:rPr>
        <w:t xml:space="preserve">+352 </w:t>
      </w:r>
      <w:r w:rsidR="00C90AD6" w:rsidRPr="009D1BCD">
        <w:rPr>
          <w:color w:val="C00000"/>
          <w:sz w:val="28"/>
        </w:rPr>
        <w:t>691 400163</w:t>
      </w:r>
      <w:r w:rsidR="008D52BF" w:rsidRPr="009D1BCD">
        <w:rPr>
          <w:color w:val="C00000"/>
          <w:szCs w:val="24"/>
        </w:rPr>
        <w:t xml:space="preserve"> </w:t>
      </w:r>
    </w:p>
    <w:sectPr w:rsidR="00806FF3" w:rsidRPr="0020294F" w:rsidSect="006250A2">
      <w:headerReference w:type="default" r:id="rId12"/>
      <w:footerReference w:type="default" r:id="rId13"/>
      <w:pgSz w:w="15840" w:h="12240" w:orient="landscape" w:code="1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9AA591" w14:textId="77777777" w:rsidR="007D3852" w:rsidRDefault="007D3852" w:rsidP="00650259">
      <w:pPr>
        <w:spacing w:line="240" w:lineRule="auto"/>
      </w:pPr>
      <w:r>
        <w:separator/>
      </w:r>
    </w:p>
  </w:endnote>
  <w:endnote w:type="continuationSeparator" w:id="0">
    <w:p w14:paraId="1E9210E9" w14:textId="77777777" w:rsidR="007D3852" w:rsidRDefault="007D3852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B3C7F26-C59D-4072-ACE8-FCE04F58B44E}"/>
    <w:embedBold r:id="rId2" w:fontKey="{EC86341D-B2CD-407C-B125-7E14E2DC7735}"/>
    <w:embedItalic r:id="rId3" w:fontKey="{85BDC364-86A0-48ED-80F3-7B8A3660165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F970E8B6-C2CF-42FA-9743-C2E48C511496}"/>
    <w:embedBold r:id="rId5" w:fontKey="{36AB9DE9-3023-40E5-B33E-7E09E87EF633}"/>
    <w:embedItalic r:id="rId6" w:fontKey="{F2D77A48-188C-43BC-91D9-74E9D603B9B6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0AFA141F-3AD2-4A13-83CE-6B64530AA88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DBCF72D5-642A-4520-91E4-B0781BB852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4A0" w:firstRow="1" w:lastRow="0" w:firstColumn="1" w:lastColumn="0" w:noHBand="0" w:noVBand="1"/>
    </w:tblPr>
    <w:tblGrid>
      <w:gridCol w:w="6480"/>
      <w:gridCol w:w="6480"/>
    </w:tblGrid>
    <w:tr w:rsidR="00562601" w:rsidRPr="00562601" w14:paraId="5AEBE571" w14:textId="77777777" w:rsidTr="00562601">
      <w:tc>
        <w:tcPr>
          <w:tcW w:w="2500" w:type="pct"/>
          <w:vAlign w:val="center"/>
        </w:tcPr>
        <w:p w14:paraId="7F577668" w14:textId="77777777" w:rsidR="0020294F" w:rsidRDefault="0020294F" w:rsidP="0020294F">
          <w:pPr>
            <w:pStyle w:val="Footer"/>
          </w:pPr>
          <w:r>
            <w:t xml:space="preserve">Peak Rock &amp; Sport </w:t>
          </w:r>
          <w:proofErr w:type="spellStart"/>
          <w:r>
            <w:t>Sàrl</w:t>
          </w:r>
          <w:proofErr w:type="spellEnd"/>
        </w:p>
        <w:p w14:paraId="101F6932" w14:textId="16C0D927" w:rsidR="0020294F" w:rsidRDefault="0020294F" w:rsidP="0020294F">
          <w:pPr>
            <w:pStyle w:val="Footer"/>
          </w:pPr>
          <w:r>
            <w:t>Business ID: B 182041</w:t>
          </w:r>
        </w:p>
        <w:p w14:paraId="2C206B04" w14:textId="77777777" w:rsidR="00562601" w:rsidRDefault="0020294F" w:rsidP="0020294F">
          <w:pPr>
            <w:pStyle w:val="Footer"/>
          </w:pPr>
          <w:r>
            <w:t>VAT Number: LU26597846</w:t>
          </w:r>
        </w:p>
        <w:p w14:paraId="1920B4D8" w14:textId="5F869A7E" w:rsidR="008D52BF" w:rsidRPr="002A648D" w:rsidRDefault="008D52BF" w:rsidP="0020294F">
          <w:pPr>
            <w:pStyle w:val="Footer"/>
          </w:pPr>
          <w:r>
            <w:t>Account – BIL:  LU78 0021 0100 5266 6500</w:t>
          </w:r>
        </w:p>
      </w:tc>
      <w:tc>
        <w:tcPr>
          <w:tcW w:w="2500" w:type="pct"/>
          <w:vAlign w:val="center"/>
        </w:tcPr>
        <w:p w14:paraId="16C6926C" w14:textId="38168698" w:rsidR="00562601" w:rsidRPr="00562601" w:rsidRDefault="0020294F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424CDB1F" wp14:editId="197EFF58">
                <wp:extent cx="3208451" cy="480561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eakRocks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87035" cy="49233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6CE0056" w14:textId="77777777" w:rsidR="00562601" w:rsidRDefault="00562601" w:rsidP="002A64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D3A312" w14:textId="77777777" w:rsidR="007D3852" w:rsidRDefault="007D3852" w:rsidP="00650259">
      <w:pPr>
        <w:spacing w:line="240" w:lineRule="auto"/>
      </w:pPr>
      <w:r>
        <w:separator/>
      </w:r>
    </w:p>
  </w:footnote>
  <w:footnote w:type="continuationSeparator" w:id="0">
    <w:p w14:paraId="48C2D29D" w14:textId="77777777" w:rsidR="007D3852" w:rsidRDefault="007D3852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1169"/>
      <w:gridCol w:w="11791"/>
    </w:tblGrid>
    <w:tr w:rsidR="00562601" w:rsidRPr="00562601" w14:paraId="4B6915EE" w14:textId="77777777" w:rsidTr="002D3A9F">
      <w:trPr>
        <w:trHeight w:val="990"/>
      </w:trPr>
      <w:tc>
        <w:tcPr>
          <w:tcW w:w="451" w:type="pct"/>
          <w:shd w:val="clear" w:color="auto" w:fill="731F1C" w:themeFill="accent5"/>
          <w:vAlign w:val="center"/>
        </w:tcPr>
        <w:p w14:paraId="3087E577" w14:textId="1C47C47D" w:rsidR="00562601" w:rsidRPr="00562601" w:rsidRDefault="00562601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 w:rsidRPr="00562601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drawing>
              <wp:inline distT="0" distB="0" distL="0" distR="0" wp14:anchorId="4637207F" wp14:editId="4BE67F6E">
                <wp:extent cx="457200" cy="457200"/>
                <wp:effectExtent l="0" t="0" r="0" b="0"/>
                <wp:docPr id="1" name="Graphic 1" descr="tshirt with content ic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20294F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t xml:space="preserve">   </w:t>
          </w:r>
        </w:p>
      </w:tc>
      <w:tc>
        <w:tcPr>
          <w:tcW w:w="4549" w:type="pct"/>
          <w:shd w:val="clear" w:color="auto" w:fill="731F1C" w:themeFill="accent5"/>
          <w:vAlign w:val="center"/>
        </w:tcPr>
        <w:p w14:paraId="687AD5CD" w14:textId="7AB9D95C" w:rsidR="00562601" w:rsidRPr="002B69B4" w:rsidRDefault="0020294F" w:rsidP="002B69B4">
          <w:pPr>
            <w:pStyle w:val="Header"/>
          </w:pPr>
          <w:r>
            <w:t xml:space="preserve">ORDER FOR  </w:t>
          </w:r>
          <w:r>
            <w:rPr>
              <w:noProof/>
            </w:rPr>
            <w:drawing>
              <wp:inline distT="0" distB="0" distL="0" distR="0" wp14:anchorId="66219CEB" wp14:editId="44F92CBB">
                <wp:extent cx="1191665" cy="347072"/>
                <wp:effectExtent l="0" t="0" r="0" b="0"/>
                <wp:docPr id="3" name="Picture 3" descr="A picture containing clipar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511_logo_CMYK (1)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5561" cy="3511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 xml:space="preserve"> Tactical clothing</w:t>
          </w:r>
          <w:r w:rsidR="00C90AD6">
            <w:t xml:space="preserve"> &amp; Accessories</w:t>
          </w:r>
          <w:r>
            <w:t>:</w:t>
          </w:r>
        </w:p>
      </w:tc>
    </w:tr>
  </w:tbl>
  <w:p w14:paraId="197B19FD" w14:textId="77777777" w:rsidR="00562601" w:rsidRDefault="00562601" w:rsidP="00562601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294F"/>
    <w:rsid w:val="00003B30"/>
    <w:rsid w:val="00045CA6"/>
    <w:rsid w:val="00052382"/>
    <w:rsid w:val="0006568A"/>
    <w:rsid w:val="000756D8"/>
    <w:rsid w:val="00076F0F"/>
    <w:rsid w:val="00082739"/>
    <w:rsid w:val="00084253"/>
    <w:rsid w:val="000A6760"/>
    <w:rsid w:val="000D1F49"/>
    <w:rsid w:val="000F5C88"/>
    <w:rsid w:val="001727CA"/>
    <w:rsid w:val="001A4905"/>
    <w:rsid w:val="001A7025"/>
    <w:rsid w:val="001D1D83"/>
    <w:rsid w:val="001D243F"/>
    <w:rsid w:val="001E4E2C"/>
    <w:rsid w:val="0020294F"/>
    <w:rsid w:val="002415A3"/>
    <w:rsid w:val="00261C01"/>
    <w:rsid w:val="0028311A"/>
    <w:rsid w:val="002A4ED5"/>
    <w:rsid w:val="002A648D"/>
    <w:rsid w:val="002B69B4"/>
    <w:rsid w:val="002C56E6"/>
    <w:rsid w:val="002D3A9F"/>
    <w:rsid w:val="002D5810"/>
    <w:rsid w:val="00354B3D"/>
    <w:rsid w:val="00361E11"/>
    <w:rsid w:val="0039760F"/>
    <w:rsid w:val="003B4744"/>
    <w:rsid w:val="003F0847"/>
    <w:rsid w:val="0040090B"/>
    <w:rsid w:val="00446538"/>
    <w:rsid w:val="0046302A"/>
    <w:rsid w:val="00466362"/>
    <w:rsid w:val="00487D2D"/>
    <w:rsid w:val="004D2D4A"/>
    <w:rsid w:val="004D5D62"/>
    <w:rsid w:val="005112D0"/>
    <w:rsid w:val="00536B04"/>
    <w:rsid w:val="00562601"/>
    <w:rsid w:val="0057256E"/>
    <w:rsid w:val="00577E06"/>
    <w:rsid w:val="00582B1C"/>
    <w:rsid w:val="005A3BF7"/>
    <w:rsid w:val="005F2035"/>
    <w:rsid w:val="005F7990"/>
    <w:rsid w:val="0061674D"/>
    <w:rsid w:val="006250A2"/>
    <w:rsid w:val="0063709E"/>
    <w:rsid w:val="0063739C"/>
    <w:rsid w:val="00650259"/>
    <w:rsid w:val="006825B2"/>
    <w:rsid w:val="00711A23"/>
    <w:rsid w:val="00721DC6"/>
    <w:rsid w:val="007638EA"/>
    <w:rsid w:val="00770F25"/>
    <w:rsid w:val="00775F34"/>
    <w:rsid w:val="00787DD4"/>
    <w:rsid w:val="007A35A8"/>
    <w:rsid w:val="007B0A85"/>
    <w:rsid w:val="007C6A52"/>
    <w:rsid w:val="007D3852"/>
    <w:rsid w:val="007F1655"/>
    <w:rsid w:val="00806FF3"/>
    <w:rsid w:val="0082043E"/>
    <w:rsid w:val="00867BB4"/>
    <w:rsid w:val="00881C24"/>
    <w:rsid w:val="008D52BF"/>
    <w:rsid w:val="008E203A"/>
    <w:rsid w:val="0090021E"/>
    <w:rsid w:val="00905BCD"/>
    <w:rsid w:val="0091229C"/>
    <w:rsid w:val="00940E73"/>
    <w:rsid w:val="0098597D"/>
    <w:rsid w:val="00991B30"/>
    <w:rsid w:val="009D1BCD"/>
    <w:rsid w:val="009D406B"/>
    <w:rsid w:val="009F2638"/>
    <w:rsid w:val="009F619A"/>
    <w:rsid w:val="009F6DDE"/>
    <w:rsid w:val="00A03C82"/>
    <w:rsid w:val="00A03D16"/>
    <w:rsid w:val="00A370A8"/>
    <w:rsid w:val="00A60442"/>
    <w:rsid w:val="00A73D0C"/>
    <w:rsid w:val="00AC2926"/>
    <w:rsid w:val="00AF271F"/>
    <w:rsid w:val="00B04A50"/>
    <w:rsid w:val="00B160CA"/>
    <w:rsid w:val="00B753E6"/>
    <w:rsid w:val="00BC6DCD"/>
    <w:rsid w:val="00BD4753"/>
    <w:rsid w:val="00BD5CB1"/>
    <w:rsid w:val="00BE62EE"/>
    <w:rsid w:val="00C003BA"/>
    <w:rsid w:val="00C427EB"/>
    <w:rsid w:val="00C46878"/>
    <w:rsid w:val="00C55003"/>
    <w:rsid w:val="00C556D1"/>
    <w:rsid w:val="00C81922"/>
    <w:rsid w:val="00C90AD6"/>
    <w:rsid w:val="00CB4A51"/>
    <w:rsid w:val="00CB7616"/>
    <w:rsid w:val="00CD4532"/>
    <w:rsid w:val="00CD47B0"/>
    <w:rsid w:val="00CE02C3"/>
    <w:rsid w:val="00CE6104"/>
    <w:rsid w:val="00CE7918"/>
    <w:rsid w:val="00D16163"/>
    <w:rsid w:val="00D22EB2"/>
    <w:rsid w:val="00D267CF"/>
    <w:rsid w:val="00DB3FAD"/>
    <w:rsid w:val="00DC5CE3"/>
    <w:rsid w:val="00DD447B"/>
    <w:rsid w:val="00DF0832"/>
    <w:rsid w:val="00E0535A"/>
    <w:rsid w:val="00E61C09"/>
    <w:rsid w:val="00E66D84"/>
    <w:rsid w:val="00E677FE"/>
    <w:rsid w:val="00EB2D9E"/>
    <w:rsid w:val="00EB3B58"/>
    <w:rsid w:val="00EC7359"/>
    <w:rsid w:val="00EE3054"/>
    <w:rsid w:val="00F00606"/>
    <w:rsid w:val="00F01256"/>
    <w:rsid w:val="00F11FC3"/>
    <w:rsid w:val="00F5418C"/>
    <w:rsid w:val="00F549BE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B36741"/>
  <w15:chartTrackingRefBased/>
  <w15:docId w15:val="{563F8843-1840-4539-94DB-5EB32B2CF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A648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har"/>
    <w:uiPriority w:val="1"/>
    <w:qFormat/>
    <w:rsid w:val="002A648D"/>
    <w:rPr>
      <w:b/>
    </w:rPr>
  </w:style>
  <w:style w:type="character" w:customStyle="1" w:styleId="TotalChar">
    <w:name w:val="Total Char"/>
    <w:basedOn w:val="DefaultParagraphFont"/>
    <w:link w:val="Total"/>
    <w:uiPriority w:val="1"/>
    <w:rsid w:val="002A648D"/>
    <w:rPr>
      <w:b/>
      <w:sz w:val="24"/>
    </w:rPr>
  </w:style>
  <w:style w:type="character" w:styleId="UnresolvedMention">
    <w:name w:val="Unresolved Mention"/>
    <w:basedOn w:val="DefaultParagraphFont"/>
    <w:uiPriority w:val="99"/>
    <w:semiHidden/>
    <w:rsid w:val="00775F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615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PORT@PEAKROCKS.LU" TargetMode="Externa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ivi\AppData\Roaming\Microsoft\Templates\Logowear%20ord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31F644C1CFD4BB4957488C3415FFD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5458C7-2162-492B-A6EB-6B21FA9FB681}"/>
      </w:docPartPr>
      <w:docPartBody>
        <w:p w:rsidR="00262D43" w:rsidRDefault="00A64139">
          <w:pPr>
            <w:pStyle w:val="731F644C1CFD4BB4957488C3415FFDE8"/>
          </w:pPr>
          <w:r w:rsidRPr="002A4ED5">
            <w:t>Submitted by</w:t>
          </w:r>
        </w:p>
      </w:docPartBody>
    </w:docPart>
    <w:docPart>
      <w:docPartPr>
        <w:name w:val="8AC5A8054BFF4FA8BF22F07FD64B0F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7F15FD-93EA-4DF3-9A00-CBA962A89124}"/>
      </w:docPartPr>
      <w:docPartBody>
        <w:p w:rsidR="00262D43" w:rsidRDefault="00A64139">
          <w:pPr>
            <w:pStyle w:val="8AC5A8054BFF4FA8BF22F07FD64B0F35"/>
          </w:pPr>
          <w:r w:rsidRPr="002A4ED5">
            <w:t>Phone</w:t>
          </w:r>
        </w:p>
      </w:docPartBody>
    </w:docPart>
    <w:docPart>
      <w:docPartPr>
        <w:name w:val="6C426E1090B845B4B2AABB2673717B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1A7BE3-A392-45AF-B359-E52E2E410774}"/>
      </w:docPartPr>
      <w:docPartBody>
        <w:p w:rsidR="00262D43" w:rsidRDefault="00A64139">
          <w:pPr>
            <w:pStyle w:val="6C426E1090B845B4B2AABB2673717B5E"/>
          </w:pPr>
          <w:r w:rsidRPr="002A4ED5">
            <w:t>Email</w:t>
          </w:r>
        </w:p>
      </w:docPartBody>
    </w:docPart>
    <w:docPart>
      <w:docPartPr>
        <w:name w:val="F4B7CE12003A42A9B3CBCD88804709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C3FEAD-9CF9-4A80-904C-DA064EA01653}"/>
      </w:docPartPr>
      <w:docPartBody>
        <w:p w:rsidR="00262D43" w:rsidRDefault="00A64139">
          <w:pPr>
            <w:pStyle w:val="F4B7CE12003A42A9B3CBCD8880470932"/>
          </w:pPr>
          <w:r w:rsidRPr="002A4ED5">
            <w:t>Address</w:t>
          </w:r>
        </w:p>
      </w:docPartBody>
    </w:docPart>
    <w:docPart>
      <w:docPartPr>
        <w:name w:val="FF9FB3B7867C4E9CABDF5F28681B99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68DF68-9BB6-42B3-BEA3-47A8DB9C016C}"/>
      </w:docPartPr>
      <w:docPartBody>
        <w:p w:rsidR="00262D43" w:rsidRDefault="00A64139">
          <w:pPr>
            <w:pStyle w:val="FF9FB3B7867C4E9CABDF5F28681B99BD"/>
          </w:pPr>
          <w:r w:rsidRPr="002A648D">
            <w:t>Item</w:t>
          </w:r>
        </w:p>
      </w:docPartBody>
    </w:docPart>
    <w:docPart>
      <w:docPartPr>
        <w:name w:val="80106A6174964D24AD06B32C260B78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5CCEB1-4101-4473-ADAE-FAB7644EE942}"/>
      </w:docPartPr>
      <w:docPartBody>
        <w:p w:rsidR="00262D43" w:rsidRDefault="00A64139">
          <w:pPr>
            <w:pStyle w:val="80106A6174964D24AD06B32C260B7871"/>
          </w:pPr>
          <w:r w:rsidRPr="002A4ED5">
            <w:t>Description</w:t>
          </w:r>
        </w:p>
      </w:docPartBody>
    </w:docPart>
    <w:docPart>
      <w:docPartPr>
        <w:name w:val="EBD475ECE06642C08CA5FE51B6DDA7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08FC02-BEEF-4E72-8B6E-E48BFDE7FA52}"/>
      </w:docPartPr>
      <w:docPartBody>
        <w:p w:rsidR="00262D43" w:rsidRDefault="00A64139">
          <w:pPr>
            <w:pStyle w:val="EBD475ECE06642C08CA5FE51B6DDA7D3"/>
          </w:pPr>
          <w:r w:rsidRPr="002A4ED5">
            <w:t>Size</w:t>
          </w:r>
        </w:p>
      </w:docPartBody>
    </w:docPart>
    <w:docPart>
      <w:docPartPr>
        <w:name w:val="C8951165CB7947A380C7D948568968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D86738-49F7-41D2-83ED-D7E4F0FE926A}"/>
      </w:docPartPr>
      <w:docPartBody>
        <w:p w:rsidR="00262D43" w:rsidRDefault="00A64139">
          <w:pPr>
            <w:pStyle w:val="C8951165CB7947A380C7D948568968DB"/>
          </w:pPr>
          <w:r w:rsidRPr="002A4ED5">
            <w:t>Color</w:t>
          </w:r>
        </w:p>
      </w:docPartBody>
    </w:docPart>
    <w:docPart>
      <w:docPartPr>
        <w:name w:val="A9CDB1CBFEDE4703BD1E172783D533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BC1242-6869-482C-AB05-0D0591EB2219}"/>
      </w:docPartPr>
      <w:docPartBody>
        <w:p w:rsidR="00262D43" w:rsidRDefault="00A64139">
          <w:pPr>
            <w:pStyle w:val="A9CDB1CBFEDE4703BD1E172783D53305"/>
          </w:pPr>
          <w:r w:rsidRPr="002A4ED5">
            <w:t>Quantity</w:t>
          </w:r>
        </w:p>
      </w:docPartBody>
    </w:docPart>
    <w:docPart>
      <w:docPartPr>
        <w:name w:val="17D54862FF2B4B31A57B348968BAA2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EECE08-9C05-43F4-B5B7-FEC8C1ABC2B5}"/>
      </w:docPartPr>
      <w:docPartBody>
        <w:p w:rsidR="00262D43" w:rsidRDefault="00A64139">
          <w:pPr>
            <w:pStyle w:val="17D54862FF2B4B31A57B348968BAA243"/>
          </w:pPr>
          <w:r w:rsidRPr="002A4ED5">
            <w:t>Unit Price</w:t>
          </w:r>
        </w:p>
      </w:docPartBody>
    </w:docPart>
    <w:docPart>
      <w:docPartPr>
        <w:name w:val="D7ACADABDA664CEFBD3D83B883E60C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0E74CF-1FFF-4F1B-B4EC-D4BBC65057A5}"/>
      </w:docPartPr>
      <w:docPartBody>
        <w:p w:rsidR="00262D43" w:rsidRDefault="00A64139">
          <w:pPr>
            <w:pStyle w:val="D7ACADABDA664CEFBD3D83B883E60CF8"/>
          </w:pPr>
          <w:r w:rsidRPr="002A4ED5">
            <w:t>Amount</w:t>
          </w:r>
        </w:p>
      </w:docPartBody>
    </w:docPart>
    <w:docPart>
      <w:docPartPr>
        <w:name w:val="EDF7F71637E844E0BDC53B8F9CBD05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A0E5E3-8129-430B-816E-6B67BD00B10E}"/>
      </w:docPartPr>
      <w:docPartBody>
        <w:p w:rsidR="00262D43" w:rsidRDefault="00A64139">
          <w:pPr>
            <w:pStyle w:val="EDF7F71637E844E0BDC53B8F9CBD055C"/>
          </w:pPr>
          <w:r w:rsidRPr="002A648D">
            <w:t>Adult/Youth</w:t>
          </w:r>
        </w:p>
      </w:docPartBody>
    </w:docPart>
    <w:docPart>
      <w:docPartPr>
        <w:name w:val="A424430E1D134453A7DD85D0FFDA9C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F5F576-030C-4FB4-80C6-70CFA994878D}"/>
      </w:docPartPr>
      <w:docPartBody>
        <w:p w:rsidR="00262D43" w:rsidRDefault="00A64139">
          <w:pPr>
            <w:pStyle w:val="A424430E1D134453A7DD85D0FFDA9CC2"/>
          </w:pPr>
          <w:r w:rsidRPr="002A4ED5">
            <w:t>XS/S/M/L/XL/XXL</w:t>
          </w:r>
        </w:p>
      </w:docPartBody>
    </w:docPart>
    <w:docPart>
      <w:docPartPr>
        <w:name w:val="163B235084614E029DDA7A8478A301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1E738E-718B-4C6E-8F4C-E3DD6C687D45}"/>
      </w:docPartPr>
      <w:docPartBody>
        <w:p w:rsidR="00262D43" w:rsidRDefault="002F47F3" w:rsidP="002F47F3">
          <w:pPr>
            <w:pStyle w:val="163B235084614E029DDA7A8478A30164"/>
          </w:pPr>
          <w:r w:rsidRPr="002A4ED5">
            <w:t>Total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7F3"/>
    <w:rsid w:val="00043802"/>
    <w:rsid w:val="00262D43"/>
    <w:rsid w:val="002F47F3"/>
    <w:rsid w:val="004A48BE"/>
    <w:rsid w:val="004F0772"/>
    <w:rsid w:val="007D667B"/>
    <w:rsid w:val="008D278E"/>
    <w:rsid w:val="009229E5"/>
    <w:rsid w:val="009E53CC"/>
    <w:rsid w:val="00A64139"/>
    <w:rsid w:val="00BC6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31F644C1CFD4BB4957488C3415FFDE8">
    <w:name w:val="731F644C1CFD4BB4957488C3415FFDE8"/>
  </w:style>
  <w:style w:type="paragraph" w:customStyle="1" w:styleId="8AC5A8054BFF4FA8BF22F07FD64B0F35">
    <w:name w:val="8AC5A8054BFF4FA8BF22F07FD64B0F35"/>
  </w:style>
  <w:style w:type="paragraph" w:customStyle="1" w:styleId="6C426E1090B845B4B2AABB2673717B5E">
    <w:name w:val="6C426E1090B845B4B2AABB2673717B5E"/>
  </w:style>
  <w:style w:type="paragraph" w:customStyle="1" w:styleId="F4B7CE12003A42A9B3CBCD8880470932">
    <w:name w:val="F4B7CE12003A42A9B3CBCD8880470932"/>
  </w:style>
  <w:style w:type="paragraph" w:customStyle="1" w:styleId="FF9FB3B7867C4E9CABDF5F28681B99BD">
    <w:name w:val="FF9FB3B7867C4E9CABDF5F28681B99BD"/>
  </w:style>
  <w:style w:type="paragraph" w:customStyle="1" w:styleId="80106A6174964D24AD06B32C260B7871">
    <w:name w:val="80106A6174964D24AD06B32C260B7871"/>
  </w:style>
  <w:style w:type="paragraph" w:customStyle="1" w:styleId="EBD475ECE06642C08CA5FE51B6DDA7D3">
    <w:name w:val="EBD475ECE06642C08CA5FE51B6DDA7D3"/>
  </w:style>
  <w:style w:type="paragraph" w:customStyle="1" w:styleId="C8951165CB7947A380C7D948568968DB">
    <w:name w:val="C8951165CB7947A380C7D948568968DB"/>
  </w:style>
  <w:style w:type="paragraph" w:customStyle="1" w:styleId="A9CDB1CBFEDE4703BD1E172783D53305">
    <w:name w:val="A9CDB1CBFEDE4703BD1E172783D53305"/>
  </w:style>
  <w:style w:type="paragraph" w:customStyle="1" w:styleId="17D54862FF2B4B31A57B348968BAA243">
    <w:name w:val="17D54862FF2B4B31A57B348968BAA243"/>
  </w:style>
  <w:style w:type="paragraph" w:customStyle="1" w:styleId="D7ACADABDA664CEFBD3D83B883E60CF8">
    <w:name w:val="D7ACADABDA664CEFBD3D83B883E60CF8"/>
  </w:style>
  <w:style w:type="paragraph" w:customStyle="1" w:styleId="EDF7F71637E844E0BDC53B8F9CBD055C">
    <w:name w:val="EDF7F71637E844E0BDC53B8F9CBD055C"/>
  </w:style>
  <w:style w:type="paragraph" w:customStyle="1" w:styleId="A424430E1D134453A7DD85D0FFDA9CC2">
    <w:name w:val="A424430E1D134453A7DD85D0FFDA9CC2"/>
  </w:style>
  <w:style w:type="paragraph" w:customStyle="1" w:styleId="163B235084614E029DDA7A8478A30164">
    <w:name w:val="163B235084614E029DDA7A8478A30164"/>
    <w:rsid w:val="002F47F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D6BF995-A8FA-410A-92F3-6BFCA57366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Logowear order form</Template>
  <TotalTime>3</TotalTime>
  <Pages>1</Pages>
  <Words>138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 kallio</dc:creator>
  <cp:keywords/>
  <dc:description/>
  <cp:lastModifiedBy>Patrik o Maria Osterblad</cp:lastModifiedBy>
  <cp:revision>2</cp:revision>
  <cp:lastPrinted>2020-08-27T07:59:00Z</cp:lastPrinted>
  <dcterms:created xsi:type="dcterms:W3CDTF">2022-03-01T16:11:00Z</dcterms:created>
  <dcterms:modified xsi:type="dcterms:W3CDTF">2022-03-01T16:11:00Z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